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339D3" w:rsidRDefault="000339D3" w:rsidP="005B72E2">
      <w:pPr>
        <w:rPr>
          <w:rFonts w:ascii="黑体" w:eastAsia="黑体" w:hAnsi="黑体"/>
          <w:sz w:val="56"/>
          <w:szCs w:val="56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="001A39FF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5B72E2">
        <w:rPr>
          <w:rFonts w:ascii="黑体" w:eastAsia="黑体" w:hAnsi="黑体"/>
          <w:sz w:val="56"/>
          <w:szCs w:val="56"/>
        </w:rPr>
        <w:t xml:space="preserve"> </w:t>
      </w:r>
    </w:p>
    <w:p w:rsidR="005B72E2" w:rsidRPr="006B19E4" w:rsidRDefault="005B72E2" w:rsidP="006B19E4">
      <w:pPr>
        <w:snapToGrid w:val="0"/>
        <w:spacing w:line="360" w:lineRule="auto"/>
        <w:ind w:firstLineChars="200" w:firstLine="1044"/>
        <w:jc w:val="center"/>
        <w:rPr>
          <w:rFonts w:ascii="仿宋_GB2312" w:eastAsia="仿宋_GB2312" w:hAnsi="仿宋_GB2312" w:cs="仿宋_GB2312"/>
          <w:b/>
          <w:snapToGrid w:val="0"/>
          <w:spacing w:val="2"/>
          <w:sz w:val="52"/>
          <w:szCs w:val="52"/>
        </w:rPr>
      </w:pPr>
      <w:r w:rsidRPr="006B19E4">
        <w:rPr>
          <w:rFonts w:ascii="仿宋_GB2312" w:eastAsia="仿宋_GB2312" w:hAnsi="仿宋_GB2312" w:cs="仿宋_GB2312" w:hint="eastAsia"/>
          <w:b/>
          <w:sz w:val="52"/>
          <w:szCs w:val="52"/>
        </w:rPr>
        <w:t>两创产品申报表</w:t>
      </w:r>
    </w:p>
    <w:tbl>
      <w:tblPr>
        <w:tblW w:w="92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1"/>
        <w:gridCol w:w="683"/>
        <w:gridCol w:w="1286"/>
        <w:gridCol w:w="1739"/>
        <w:gridCol w:w="1057"/>
        <w:gridCol w:w="34"/>
        <w:gridCol w:w="1406"/>
        <w:gridCol w:w="6"/>
        <w:gridCol w:w="6"/>
        <w:gridCol w:w="2152"/>
      </w:tblGrid>
      <w:tr w:rsidR="005B72E2" w:rsidTr="000339D3">
        <w:trPr>
          <w:trHeight w:val="491"/>
        </w:trPr>
        <w:tc>
          <w:tcPr>
            <w:tcW w:w="9240" w:type="dxa"/>
            <w:gridSpan w:val="10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（一）企业基本信息</w:t>
            </w:r>
          </w:p>
        </w:tc>
      </w:tr>
      <w:tr w:rsidR="005B72E2" w:rsidTr="000339D3">
        <w:trPr>
          <w:trHeight w:val="491"/>
        </w:trPr>
        <w:tc>
          <w:tcPr>
            <w:tcW w:w="1554" w:type="dxa"/>
            <w:gridSpan w:val="2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企业名称</w:t>
            </w:r>
          </w:p>
        </w:tc>
        <w:tc>
          <w:tcPr>
            <w:tcW w:w="7686" w:type="dxa"/>
            <w:gridSpan w:val="8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B72E2" w:rsidTr="000339D3">
        <w:tc>
          <w:tcPr>
            <w:tcW w:w="1554" w:type="dxa"/>
            <w:gridSpan w:val="2"/>
            <w:vAlign w:val="center"/>
          </w:tcPr>
          <w:p w:rsidR="005B72E2" w:rsidRDefault="003515B3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统一社会信用代码</w:t>
            </w:r>
          </w:p>
        </w:tc>
        <w:tc>
          <w:tcPr>
            <w:tcW w:w="4082" w:type="dxa"/>
            <w:gridSpan w:val="3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46" w:type="dxa"/>
            <w:gridSpan w:val="3"/>
            <w:vAlign w:val="center"/>
          </w:tcPr>
          <w:p w:rsidR="005B72E2" w:rsidRDefault="005B72E2" w:rsidP="005B72E2">
            <w:pPr>
              <w:adjustRightInd w:val="0"/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成立时间</w:t>
            </w:r>
          </w:p>
        </w:tc>
        <w:tc>
          <w:tcPr>
            <w:tcW w:w="2158" w:type="dxa"/>
            <w:gridSpan w:val="2"/>
            <w:vAlign w:val="center"/>
          </w:tcPr>
          <w:p w:rsidR="005B72E2" w:rsidRDefault="005B72E2" w:rsidP="005B72E2">
            <w:pPr>
              <w:adjustRightInd w:val="0"/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B72E2" w:rsidTr="000339D3">
        <w:tc>
          <w:tcPr>
            <w:tcW w:w="1554" w:type="dxa"/>
            <w:gridSpan w:val="2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企业性质</w:t>
            </w:r>
          </w:p>
        </w:tc>
        <w:tc>
          <w:tcPr>
            <w:tcW w:w="7686" w:type="dxa"/>
            <w:gridSpan w:val="8"/>
          </w:tcPr>
          <w:p w:rsidR="005B72E2" w:rsidRDefault="005B72E2" w:rsidP="001A39FF">
            <w:pPr>
              <w:adjustRightInd w:val="0"/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□国有 □民营 □</w:t>
            </w:r>
            <w:r w:rsidR="001A39FF">
              <w:rPr>
                <w:rFonts w:ascii="仿宋_GB2312" w:eastAsia="仿宋_GB2312" w:hAnsi="宋体" w:hint="eastAsia"/>
                <w:sz w:val="28"/>
                <w:szCs w:val="28"/>
              </w:rPr>
              <w:t>其他</w:t>
            </w:r>
          </w:p>
        </w:tc>
      </w:tr>
      <w:tr w:rsidR="005B72E2" w:rsidTr="000339D3">
        <w:tc>
          <w:tcPr>
            <w:tcW w:w="1554" w:type="dxa"/>
            <w:gridSpan w:val="2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单位地址</w:t>
            </w:r>
          </w:p>
        </w:tc>
        <w:tc>
          <w:tcPr>
            <w:tcW w:w="4082" w:type="dxa"/>
            <w:gridSpan w:val="3"/>
          </w:tcPr>
          <w:p w:rsidR="005B72E2" w:rsidRDefault="005B72E2" w:rsidP="005B72E2">
            <w:pPr>
              <w:adjustRightInd w:val="0"/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:rsidR="005B72E2" w:rsidRDefault="005B72E2" w:rsidP="005B72E2">
            <w:pPr>
              <w:adjustRightInd w:val="0"/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所在县区</w:t>
            </w:r>
          </w:p>
        </w:tc>
        <w:tc>
          <w:tcPr>
            <w:tcW w:w="2164" w:type="dxa"/>
            <w:gridSpan w:val="3"/>
          </w:tcPr>
          <w:p w:rsidR="005B72E2" w:rsidRDefault="005B72E2" w:rsidP="005B72E2">
            <w:pPr>
              <w:adjustRightInd w:val="0"/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B72E2" w:rsidTr="000339D3">
        <w:trPr>
          <w:trHeight w:val="233"/>
        </w:trPr>
        <w:tc>
          <w:tcPr>
            <w:tcW w:w="1554" w:type="dxa"/>
            <w:gridSpan w:val="2"/>
            <w:vMerge w:val="restart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联系人</w:t>
            </w:r>
          </w:p>
        </w:tc>
        <w:tc>
          <w:tcPr>
            <w:tcW w:w="1286" w:type="dxa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739" w:type="dxa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电话</w:t>
            </w:r>
          </w:p>
        </w:tc>
        <w:tc>
          <w:tcPr>
            <w:tcW w:w="3604" w:type="dxa"/>
            <w:gridSpan w:val="5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B72E2" w:rsidTr="000339D3">
        <w:trPr>
          <w:trHeight w:val="233"/>
        </w:trPr>
        <w:tc>
          <w:tcPr>
            <w:tcW w:w="1554" w:type="dxa"/>
            <w:gridSpan w:val="2"/>
            <w:vMerge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86" w:type="dxa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职务</w:t>
            </w:r>
          </w:p>
        </w:tc>
        <w:tc>
          <w:tcPr>
            <w:tcW w:w="1739" w:type="dxa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手机</w:t>
            </w:r>
          </w:p>
        </w:tc>
        <w:tc>
          <w:tcPr>
            <w:tcW w:w="3604" w:type="dxa"/>
            <w:gridSpan w:val="5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B72E2" w:rsidTr="000339D3">
        <w:trPr>
          <w:trHeight w:val="232"/>
        </w:trPr>
        <w:tc>
          <w:tcPr>
            <w:tcW w:w="1554" w:type="dxa"/>
            <w:gridSpan w:val="2"/>
            <w:vMerge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86" w:type="dxa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传真</w:t>
            </w:r>
          </w:p>
        </w:tc>
        <w:tc>
          <w:tcPr>
            <w:tcW w:w="1739" w:type="dxa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E-mail</w:t>
            </w:r>
          </w:p>
        </w:tc>
        <w:tc>
          <w:tcPr>
            <w:tcW w:w="3604" w:type="dxa"/>
            <w:gridSpan w:val="5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B72E2" w:rsidTr="000339D3">
        <w:tc>
          <w:tcPr>
            <w:tcW w:w="9240" w:type="dxa"/>
            <w:gridSpan w:val="10"/>
          </w:tcPr>
          <w:p w:rsidR="005B72E2" w:rsidRP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（二）</w:t>
            </w:r>
            <w:r w:rsidRPr="005B72E2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产品信息</w:t>
            </w:r>
          </w:p>
        </w:tc>
      </w:tr>
      <w:tr w:rsidR="005B72E2" w:rsidTr="003515B3">
        <w:tc>
          <w:tcPr>
            <w:tcW w:w="2840" w:type="dxa"/>
            <w:gridSpan w:val="3"/>
          </w:tcPr>
          <w:p w:rsidR="005B72E2" w:rsidRPr="005B72E2" w:rsidRDefault="005B72E2" w:rsidP="003515B3">
            <w:pPr>
              <w:snapToGrid w:val="0"/>
              <w:spacing w:beforeLines="20" w:before="62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5B72E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产品类别</w:t>
            </w:r>
          </w:p>
        </w:tc>
        <w:tc>
          <w:tcPr>
            <w:tcW w:w="2830" w:type="dxa"/>
            <w:gridSpan w:val="3"/>
          </w:tcPr>
          <w:p w:rsidR="005B72E2" w:rsidRP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gridSpan w:val="3"/>
          </w:tcPr>
          <w:p w:rsidR="005B72E2" w:rsidRP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5B72E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产品名称</w:t>
            </w:r>
          </w:p>
        </w:tc>
        <w:tc>
          <w:tcPr>
            <w:tcW w:w="2152" w:type="dxa"/>
          </w:tcPr>
          <w:p w:rsidR="005B72E2" w:rsidRP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B72E2" w:rsidTr="000339D3">
        <w:tc>
          <w:tcPr>
            <w:tcW w:w="2840" w:type="dxa"/>
            <w:gridSpan w:val="3"/>
            <w:vAlign w:val="center"/>
          </w:tcPr>
          <w:p w:rsidR="005B72E2" w:rsidRPr="005B72E2" w:rsidRDefault="005B72E2" w:rsidP="005B72E2">
            <w:pPr>
              <w:snapToGrid w:val="0"/>
              <w:spacing w:beforeLines="20" w:before="62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5B72E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产品获得的认定证书和机构</w:t>
            </w:r>
          </w:p>
        </w:tc>
        <w:tc>
          <w:tcPr>
            <w:tcW w:w="6400" w:type="dxa"/>
            <w:gridSpan w:val="7"/>
            <w:vAlign w:val="center"/>
          </w:tcPr>
          <w:p w:rsidR="005B72E2" w:rsidRP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B72E2" w:rsidTr="000339D3">
        <w:tc>
          <w:tcPr>
            <w:tcW w:w="2840" w:type="dxa"/>
            <w:gridSpan w:val="3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产品执行标准</w:t>
            </w:r>
          </w:p>
        </w:tc>
        <w:tc>
          <w:tcPr>
            <w:tcW w:w="6400" w:type="dxa"/>
            <w:gridSpan w:val="7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B72E2" w:rsidTr="000339D3">
        <w:tc>
          <w:tcPr>
            <w:tcW w:w="871" w:type="dxa"/>
            <w:vAlign w:val="center"/>
          </w:tcPr>
          <w:p w:rsidR="005B72E2" w:rsidRDefault="005B72E2" w:rsidP="005B72E2">
            <w:pPr>
              <w:snapToGrid w:val="0"/>
              <w:spacing w:beforeLines="20" w:before="62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</w:t>
            </w:r>
          </w:p>
          <w:p w:rsidR="005B72E2" w:rsidRDefault="005B72E2" w:rsidP="005B72E2">
            <w:pPr>
              <w:snapToGrid w:val="0"/>
              <w:spacing w:beforeLines="20" w:before="62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业</w:t>
            </w:r>
          </w:p>
          <w:p w:rsidR="005B72E2" w:rsidRDefault="005B72E2" w:rsidP="005B72E2">
            <w:pPr>
              <w:snapToGrid w:val="0"/>
              <w:spacing w:beforeLines="20" w:before="62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简</w:t>
            </w:r>
          </w:p>
          <w:p w:rsidR="005B72E2" w:rsidRDefault="005B72E2" w:rsidP="005B72E2">
            <w:pPr>
              <w:snapToGrid w:val="0"/>
              <w:spacing w:beforeLines="20" w:before="62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介</w:t>
            </w:r>
          </w:p>
          <w:p w:rsidR="005B72E2" w:rsidRDefault="005B72E2" w:rsidP="005B72E2">
            <w:pPr>
              <w:snapToGrid w:val="0"/>
              <w:spacing w:beforeLines="20" w:before="62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</w:t>
            </w:r>
          </w:p>
          <w:p w:rsidR="005B72E2" w:rsidRDefault="005B72E2" w:rsidP="005B72E2">
            <w:pPr>
              <w:snapToGrid w:val="0"/>
              <w:spacing w:beforeLines="20" w:before="62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规</w:t>
            </w:r>
          </w:p>
          <w:p w:rsidR="005B72E2" w:rsidRDefault="005B72E2" w:rsidP="005B72E2">
            <w:pPr>
              <w:snapToGrid w:val="0"/>
              <w:spacing w:beforeLines="20" w:before="62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模</w:t>
            </w:r>
          </w:p>
        </w:tc>
        <w:tc>
          <w:tcPr>
            <w:tcW w:w="8369" w:type="dxa"/>
            <w:gridSpan w:val="9"/>
          </w:tcPr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（发展历程、生产规模、主营业务、市场销售等方面基本情况，限400字）</w:t>
            </w:r>
          </w:p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B72E2" w:rsidRDefault="005B72E2" w:rsidP="005B72E2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0339D3" w:rsidRDefault="000339D3">
      <w:pPr>
        <w:rPr>
          <w:rFonts w:ascii="仿宋_GB2312" w:eastAsia="仿宋_GB2312" w:hAnsi="仿宋_GB2312" w:cs="仿宋_GB2312"/>
          <w:sz w:val="24"/>
          <w:szCs w:val="24"/>
        </w:rPr>
      </w:pPr>
    </w:p>
    <w:sectPr w:rsidR="000339D3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3CF" w:rsidRDefault="009723CF">
      <w:r>
        <w:separator/>
      </w:r>
    </w:p>
  </w:endnote>
  <w:endnote w:type="continuationSeparator" w:id="0">
    <w:p w:rsidR="009723CF" w:rsidRDefault="00972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39D3" w:rsidRDefault="00F93B89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339D3" w:rsidRDefault="000339D3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5A32F5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4.6pt;height:1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" filled="f" stroked="f">
              <v:textbox style="mso-fit-shape-to-text:t" inset="0,0,0,0">
                <w:txbxContent>
                  <w:p w:rsidR="000339D3" w:rsidRDefault="000339D3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5A32F5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3CF" w:rsidRDefault="009723CF">
      <w:r>
        <w:separator/>
      </w:r>
    </w:p>
  </w:footnote>
  <w:footnote w:type="continuationSeparator" w:id="0">
    <w:p w:rsidR="009723CF" w:rsidRDefault="009723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D0875E"/>
    <w:multiLevelType w:val="singleLevel"/>
    <w:tmpl w:val="58D0875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-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1E7"/>
    <w:rsid w:val="BFFB8088"/>
    <w:rsid w:val="000030CC"/>
    <w:rsid w:val="00007AC6"/>
    <w:rsid w:val="000339D3"/>
    <w:rsid w:val="000363FF"/>
    <w:rsid w:val="00037B1B"/>
    <w:rsid w:val="00047CCC"/>
    <w:rsid w:val="000633C8"/>
    <w:rsid w:val="00075B90"/>
    <w:rsid w:val="000A63D0"/>
    <w:rsid w:val="000C078F"/>
    <w:rsid w:val="000D314C"/>
    <w:rsid w:val="000E0F1A"/>
    <w:rsid w:val="000E4361"/>
    <w:rsid w:val="000F3C23"/>
    <w:rsid w:val="000F5D95"/>
    <w:rsid w:val="00101DAC"/>
    <w:rsid w:val="00105ED3"/>
    <w:rsid w:val="0010642A"/>
    <w:rsid w:val="001148F5"/>
    <w:rsid w:val="001267B2"/>
    <w:rsid w:val="00140256"/>
    <w:rsid w:val="00154FE7"/>
    <w:rsid w:val="001556A2"/>
    <w:rsid w:val="001563C0"/>
    <w:rsid w:val="001600E3"/>
    <w:rsid w:val="00184BC0"/>
    <w:rsid w:val="0019108F"/>
    <w:rsid w:val="001A39FF"/>
    <w:rsid w:val="001A7D19"/>
    <w:rsid w:val="001C58FC"/>
    <w:rsid w:val="001D5733"/>
    <w:rsid w:val="001F2EAC"/>
    <w:rsid w:val="001F495F"/>
    <w:rsid w:val="002038AE"/>
    <w:rsid w:val="002071E1"/>
    <w:rsid w:val="00215BB2"/>
    <w:rsid w:val="00225703"/>
    <w:rsid w:val="002328D7"/>
    <w:rsid w:val="00242779"/>
    <w:rsid w:val="00243004"/>
    <w:rsid w:val="0027038C"/>
    <w:rsid w:val="00272F71"/>
    <w:rsid w:val="00273B79"/>
    <w:rsid w:val="002802BF"/>
    <w:rsid w:val="0028115D"/>
    <w:rsid w:val="00290A44"/>
    <w:rsid w:val="002939EB"/>
    <w:rsid w:val="00293FE8"/>
    <w:rsid w:val="00295BE6"/>
    <w:rsid w:val="002B22FB"/>
    <w:rsid w:val="002C34E3"/>
    <w:rsid w:val="002C51C7"/>
    <w:rsid w:val="002D126D"/>
    <w:rsid w:val="002D34EE"/>
    <w:rsid w:val="002D74BD"/>
    <w:rsid w:val="002E06A1"/>
    <w:rsid w:val="002E53B4"/>
    <w:rsid w:val="002E58AB"/>
    <w:rsid w:val="002F01FF"/>
    <w:rsid w:val="002F654E"/>
    <w:rsid w:val="0030237B"/>
    <w:rsid w:val="003135CC"/>
    <w:rsid w:val="0031505A"/>
    <w:rsid w:val="00316F5E"/>
    <w:rsid w:val="00321C75"/>
    <w:rsid w:val="00323D49"/>
    <w:rsid w:val="00324FE5"/>
    <w:rsid w:val="003271E3"/>
    <w:rsid w:val="00335CA5"/>
    <w:rsid w:val="003515B3"/>
    <w:rsid w:val="003611E7"/>
    <w:rsid w:val="003618E2"/>
    <w:rsid w:val="00372B53"/>
    <w:rsid w:val="0037646A"/>
    <w:rsid w:val="00377D9B"/>
    <w:rsid w:val="003A5866"/>
    <w:rsid w:val="003B12D9"/>
    <w:rsid w:val="003C682A"/>
    <w:rsid w:val="003C751D"/>
    <w:rsid w:val="003D5FD5"/>
    <w:rsid w:val="003E1004"/>
    <w:rsid w:val="003E11A7"/>
    <w:rsid w:val="003E1460"/>
    <w:rsid w:val="003E25B1"/>
    <w:rsid w:val="003E4757"/>
    <w:rsid w:val="003F3E1F"/>
    <w:rsid w:val="003F772B"/>
    <w:rsid w:val="00417B01"/>
    <w:rsid w:val="00450673"/>
    <w:rsid w:val="00452F57"/>
    <w:rsid w:val="0047111B"/>
    <w:rsid w:val="0048293C"/>
    <w:rsid w:val="00485950"/>
    <w:rsid w:val="004A0DB8"/>
    <w:rsid w:val="004A1677"/>
    <w:rsid w:val="004A5EDE"/>
    <w:rsid w:val="004C1908"/>
    <w:rsid w:val="004E3D8E"/>
    <w:rsid w:val="004E6F8B"/>
    <w:rsid w:val="0050097A"/>
    <w:rsid w:val="00503F63"/>
    <w:rsid w:val="00517C37"/>
    <w:rsid w:val="00527275"/>
    <w:rsid w:val="00541075"/>
    <w:rsid w:val="005531BD"/>
    <w:rsid w:val="00554911"/>
    <w:rsid w:val="00557EE9"/>
    <w:rsid w:val="00573208"/>
    <w:rsid w:val="00575FAF"/>
    <w:rsid w:val="005760E0"/>
    <w:rsid w:val="0058011B"/>
    <w:rsid w:val="00584A2E"/>
    <w:rsid w:val="005A28C2"/>
    <w:rsid w:val="005A32F5"/>
    <w:rsid w:val="005A5A55"/>
    <w:rsid w:val="005A780E"/>
    <w:rsid w:val="005B72E2"/>
    <w:rsid w:val="005C6891"/>
    <w:rsid w:val="005D39C4"/>
    <w:rsid w:val="005F142E"/>
    <w:rsid w:val="005F6D27"/>
    <w:rsid w:val="00600A6E"/>
    <w:rsid w:val="00605BF9"/>
    <w:rsid w:val="006060C5"/>
    <w:rsid w:val="00616AE0"/>
    <w:rsid w:val="006213BC"/>
    <w:rsid w:val="00624D72"/>
    <w:rsid w:val="006311FA"/>
    <w:rsid w:val="006335B6"/>
    <w:rsid w:val="00633873"/>
    <w:rsid w:val="0064676E"/>
    <w:rsid w:val="00663417"/>
    <w:rsid w:val="006775DD"/>
    <w:rsid w:val="006834CB"/>
    <w:rsid w:val="006908B7"/>
    <w:rsid w:val="00690DE6"/>
    <w:rsid w:val="00691A65"/>
    <w:rsid w:val="006B19E4"/>
    <w:rsid w:val="006B3AEA"/>
    <w:rsid w:val="006C72C5"/>
    <w:rsid w:val="006C780A"/>
    <w:rsid w:val="006F008F"/>
    <w:rsid w:val="007071A9"/>
    <w:rsid w:val="0071434D"/>
    <w:rsid w:val="0071751E"/>
    <w:rsid w:val="00727C78"/>
    <w:rsid w:val="007439A7"/>
    <w:rsid w:val="00755EF4"/>
    <w:rsid w:val="00766BC5"/>
    <w:rsid w:val="00786CF8"/>
    <w:rsid w:val="00786DCE"/>
    <w:rsid w:val="007870B4"/>
    <w:rsid w:val="007921E4"/>
    <w:rsid w:val="00795000"/>
    <w:rsid w:val="00796D6C"/>
    <w:rsid w:val="007C0AD3"/>
    <w:rsid w:val="007C60F6"/>
    <w:rsid w:val="007D4D71"/>
    <w:rsid w:val="007F4385"/>
    <w:rsid w:val="00801C4E"/>
    <w:rsid w:val="00807B28"/>
    <w:rsid w:val="008141D7"/>
    <w:rsid w:val="00815BBE"/>
    <w:rsid w:val="008330DA"/>
    <w:rsid w:val="0085688F"/>
    <w:rsid w:val="008573A2"/>
    <w:rsid w:val="00857635"/>
    <w:rsid w:val="00860E21"/>
    <w:rsid w:val="0087333C"/>
    <w:rsid w:val="00885910"/>
    <w:rsid w:val="00894C6A"/>
    <w:rsid w:val="00894F97"/>
    <w:rsid w:val="008A4C4E"/>
    <w:rsid w:val="008B22EA"/>
    <w:rsid w:val="008C3637"/>
    <w:rsid w:val="008D7077"/>
    <w:rsid w:val="008F1C41"/>
    <w:rsid w:val="008F45C3"/>
    <w:rsid w:val="008F60A6"/>
    <w:rsid w:val="00910C8D"/>
    <w:rsid w:val="0091437F"/>
    <w:rsid w:val="009155C4"/>
    <w:rsid w:val="0092375C"/>
    <w:rsid w:val="00924024"/>
    <w:rsid w:val="00924FDA"/>
    <w:rsid w:val="00935928"/>
    <w:rsid w:val="00937578"/>
    <w:rsid w:val="0097020E"/>
    <w:rsid w:val="00971A17"/>
    <w:rsid w:val="009723CF"/>
    <w:rsid w:val="009737AC"/>
    <w:rsid w:val="00984161"/>
    <w:rsid w:val="009858DC"/>
    <w:rsid w:val="009A1CF5"/>
    <w:rsid w:val="009A1D4E"/>
    <w:rsid w:val="009A7798"/>
    <w:rsid w:val="009A7F83"/>
    <w:rsid w:val="009B4BD0"/>
    <w:rsid w:val="009C0C24"/>
    <w:rsid w:val="009D04F8"/>
    <w:rsid w:val="009F12C9"/>
    <w:rsid w:val="00A0157C"/>
    <w:rsid w:val="00A1022D"/>
    <w:rsid w:val="00A12116"/>
    <w:rsid w:val="00A14444"/>
    <w:rsid w:val="00A31E65"/>
    <w:rsid w:val="00A34921"/>
    <w:rsid w:val="00A37506"/>
    <w:rsid w:val="00A403B7"/>
    <w:rsid w:val="00A4395F"/>
    <w:rsid w:val="00A4577C"/>
    <w:rsid w:val="00A47FCF"/>
    <w:rsid w:val="00A52B94"/>
    <w:rsid w:val="00A53C75"/>
    <w:rsid w:val="00A55310"/>
    <w:rsid w:val="00A73D4B"/>
    <w:rsid w:val="00A937D0"/>
    <w:rsid w:val="00A950CF"/>
    <w:rsid w:val="00A95D3D"/>
    <w:rsid w:val="00A979C3"/>
    <w:rsid w:val="00A97E90"/>
    <w:rsid w:val="00AB1490"/>
    <w:rsid w:val="00AB6033"/>
    <w:rsid w:val="00AC5FCE"/>
    <w:rsid w:val="00AD696E"/>
    <w:rsid w:val="00AE6452"/>
    <w:rsid w:val="00AF4BF7"/>
    <w:rsid w:val="00B03592"/>
    <w:rsid w:val="00B0592F"/>
    <w:rsid w:val="00B10ED8"/>
    <w:rsid w:val="00B145DE"/>
    <w:rsid w:val="00B23F64"/>
    <w:rsid w:val="00B273F2"/>
    <w:rsid w:val="00B35E38"/>
    <w:rsid w:val="00B40BF0"/>
    <w:rsid w:val="00B4777D"/>
    <w:rsid w:val="00B57A73"/>
    <w:rsid w:val="00B836CD"/>
    <w:rsid w:val="00B95D43"/>
    <w:rsid w:val="00BA2211"/>
    <w:rsid w:val="00BA286A"/>
    <w:rsid w:val="00BB609C"/>
    <w:rsid w:val="00BC0153"/>
    <w:rsid w:val="00BF3BFA"/>
    <w:rsid w:val="00C02690"/>
    <w:rsid w:val="00C0378B"/>
    <w:rsid w:val="00C03CD8"/>
    <w:rsid w:val="00C04DE6"/>
    <w:rsid w:val="00C05CA4"/>
    <w:rsid w:val="00C11D01"/>
    <w:rsid w:val="00C133D8"/>
    <w:rsid w:val="00C17A2A"/>
    <w:rsid w:val="00C27387"/>
    <w:rsid w:val="00C34E24"/>
    <w:rsid w:val="00C53BDA"/>
    <w:rsid w:val="00C555A3"/>
    <w:rsid w:val="00C64A71"/>
    <w:rsid w:val="00C824A2"/>
    <w:rsid w:val="00C87F55"/>
    <w:rsid w:val="00C97122"/>
    <w:rsid w:val="00CB1452"/>
    <w:rsid w:val="00CC442E"/>
    <w:rsid w:val="00CC5D2E"/>
    <w:rsid w:val="00CD0E37"/>
    <w:rsid w:val="00CE6FD2"/>
    <w:rsid w:val="00D122C6"/>
    <w:rsid w:val="00D15FBC"/>
    <w:rsid w:val="00D30613"/>
    <w:rsid w:val="00D417B3"/>
    <w:rsid w:val="00D42663"/>
    <w:rsid w:val="00D602AF"/>
    <w:rsid w:val="00D61182"/>
    <w:rsid w:val="00D64A88"/>
    <w:rsid w:val="00D72952"/>
    <w:rsid w:val="00D765A9"/>
    <w:rsid w:val="00D76ED7"/>
    <w:rsid w:val="00D841CB"/>
    <w:rsid w:val="00D85B0D"/>
    <w:rsid w:val="00D877B8"/>
    <w:rsid w:val="00D9073D"/>
    <w:rsid w:val="00DC0822"/>
    <w:rsid w:val="00DD1F87"/>
    <w:rsid w:val="00DD50B2"/>
    <w:rsid w:val="00DE13A6"/>
    <w:rsid w:val="00DE2ACE"/>
    <w:rsid w:val="00DE5666"/>
    <w:rsid w:val="00DE6850"/>
    <w:rsid w:val="00DE74BF"/>
    <w:rsid w:val="00DF41F7"/>
    <w:rsid w:val="00E007DD"/>
    <w:rsid w:val="00E01A4E"/>
    <w:rsid w:val="00E05714"/>
    <w:rsid w:val="00E06D2F"/>
    <w:rsid w:val="00E16049"/>
    <w:rsid w:val="00E164F4"/>
    <w:rsid w:val="00E31C7F"/>
    <w:rsid w:val="00E34FC0"/>
    <w:rsid w:val="00E37B0C"/>
    <w:rsid w:val="00E5426E"/>
    <w:rsid w:val="00E55B76"/>
    <w:rsid w:val="00E56A7B"/>
    <w:rsid w:val="00E67AA0"/>
    <w:rsid w:val="00E7025D"/>
    <w:rsid w:val="00E72343"/>
    <w:rsid w:val="00E7568E"/>
    <w:rsid w:val="00E840B1"/>
    <w:rsid w:val="00E94168"/>
    <w:rsid w:val="00EA2E33"/>
    <w:rsid w:val="00EA4292"/>
    <w:rsid w:val="00EC138F"/>
    <w:rsid w:val="00EC22F8"/>
    <w:rsid w:val="00ED6F5F"/>
    <w:rsid w:val="00EE6877"/>
    <w:rsid w:val="00EF2C55"/>
    <w:rsid w:val="00EF3BD4"/>
    <w:rsid w:val="00EF45EE"/>
    <w:rsid w:val="00EF5753"/>
    <w:rsid w:val="00F1351F"/>
    <w:rsid w:val="00F14E24"/>
    <w:rsid w:val="00F36D0A"/>
    <w:rsid w:val="00F56A6A"/>
    <w:rsid w:val="00F74500"/>
    <w:rsid w:val="00F74BFA"/>
    <w:rsid w:val="00F77AA7"/>
    <w:rsid w:val="00F93B89"/>
    <w:rsid w:val="00F94B85"/>
    <w:rsid w:val="00F95394"/>
    <w:rsid w:val="00FA199F"/>
    <w:rsid w:val="00FA462D"/>
    <w:rsid w:val="00FA669F"/>
    <w:rsid w:val="00FA786D"/>
    <w:rsid w:val="00FC64D4"/>
    <w:rsid w:val="00FD0260"/>
    <w:rsid w:val="00FE1655"/>
    <w:rsid w:val="00FE2E4C"/>
    <w:rsid w:val="00FE63B2"/>
    <w:rsid w:val="00FF3C50"/>
    <w:rsid w:val="00FF7EBB"/>
    <w:rsid w:val="02D17E3E"/>
    <w:rsid w:val="03FF5057"/>
    <w:rsid w:val="045C0287"/>
    <w:rsid w:val="0E722040"/>
    <w:rsid w:val="12D651BC"/>
    <w:rsid w:val="13904FEA"/>
    <w:rsid w:val="142B450A"/>
    <w:rsid w:val="14B6241E"/>
    <w:rsid w:val="17474F5C"/>
    <w:rsid w:val="1D3E4388"/>
    <w:rsid w:val="1E9241A0"/>
    <w:rsid w:val="1EB202A6"/>
    <w:rsid w:val="21450638"/>
    <w:rsid w:val="21D71593"/>
    <w:rsid w:val="22B04D0B"/>
    <w:rsid w:val="257225F5"/>
    <w:rsid w:val="27753CDF"/>
    <w:rsid w:val="2783775C"/>
    <w:rsid w:val="281338D4"/>
    <w:rsid w:val="2B8069AB"/>
    <w:rsid w:val="2B873EF8"/>
    <w:rsid w:val="2C101A90"/>
    <w:rsid w:val="2D5533FD"/>
    <w:rsid w:val="32843FFE"/>
    <w:rsid w:val="33497E4F"/>
    <w:rsid w:val="33D2699B"/>
    <w:rsid w:val="36D9180C"/>
    <w:rsid w:val="39D236E8"/>
    <w:rsid w:val="39F52CAB"/>
    <w:rsid w:val="3C6322D9"/>
    <w:rsid w:val="3D052419"/>
    <w:rsid w:val="40BE1F6C"/>
    <w:rsid w:val="40C91060"/>
    <w:rsid w:val="4116564F"/>
    <w:rsid w:val="411D1161"/>
    <w:rsid w:val="41F77652"/>
    <w:rsid w:val="427C7112"/>
    <w:rsid w:val="43003826"/>
    <w:rsid w:val="43A43045"/>
    <w:rsid w:val="45B326C6"/>
    <w:rsid w:val="45E87E40"/>
    <w:rsid w:val="46C65549"/>
    <w:rsid w:val="47210E42"/>
    <w:rsid w:val="47BA1F3A"/>
    <w:rsid w:val="4A520D77"/>
    <w:rsid w:val="4BE76DFC"/>
    <w:rsid w:val="4E476928"/>
    <w:rsid w:val="4F9F7249"/>
    <w:rsid w:val="50B8720A"/>
    <w:rsid w:val="515A6B83"/>
    <w:rsid w:val="529A309A"/>
    <w:rsid w:val="53820B12"/>
    <w:rsid w:val="55C91E7E"/>
    <w:rsid w:val="579447BF"/>
    <w:rsid w:val="58F63101"/>
    <w:rsid w:val="60D422E8"/>
    <w:rsid w:val="667A1F37"/>
    <w:rsid w:val="675D0ED1"/>
    <w:rsid w:val="67A0498C"/>
    <w:rsid w:val="695138EE"/>
    <w:rsid w:val="6A1D1DA5"/>
    <w:rsid w:val="6A4B4E73"/>
    <w:rsid w:val="6B1E59A1"/>
    <w:rsid w:val="6B804A78"/>
    <w:rsid w:val="6B9D1A33"/>
    <w:rsid w:val="6C2A2A64"/>
    <w:rsid w:val="6D220D98"/>
    <w:rsid w:val="6D351FB7"/>
    <w:rsid w:val="6E8516C9"/>
    <w:rsid w:val="6FAB29C1"/>
    <w:rsid w:val="721836C0"/>
    <w:rsid w:val="74EE540B"/>
    <w:rsid w:val="76F44F37"/>
    <w:rsid w:val="77E3726D"/>
    <w:rsid w:val="782C1E65"/>
    <w:rsid w:val="79A92CF0"/>
    <w:rsid w:val="79F85010"/>
    <w:rsid w:val="7A5F69CA"/>
    <w:rsid w:val="7B943CCB"/>
    <w:rsid w:val="7BDC2495"/>
    <w:rsid w:val="7BDF7AA9"/>
    <w:rsid w:val="7BE06349"/>
    <w:rsid w:val="7E470CDE"/>
    <w:rsid w:val="7EB85AF2"/>
    <w:rsid w:val="7F124F07"/>
    <w:rsid w:val="7FFD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-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qFormat="1"/>
    <w:lsdException w:name="Table Grid" w:semiHidden="0" w:uiPriority="59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ind w:firstLineChars="200" w:firstLine="200"/>
      <w:outlineLvl w:val="2"/>
    </w:pPr>
    <w:rPr>
      <w:rFonts w:ascii="楷体_GB2312" w:eastAsia="楷体_GB2312" w:hAnsi="楷体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uiPriority w:val="99"/>
    <w:semiHidden/>
    <w:rPr>
      <w:sz w:val="18"/>
      <w:szCs w:val="18"/>
    </w:rPr>
  </w:style>
  <w:style w:type="character" w:customStyle="1" w:styleId="Char0">
    <w:name w:val="页眉 Char"/>
    <w:link w:val="a4"/>
    <w:uiPriority w:val="99"/>
    <w:semiHidden/>
    <w:rPr>
      <w:sz w:val="18"/>
      <w:szCs w:val="18"/>
    </w:rPr>
  </w:style>
  <w:style w:type="character" w:customStyle="1" w:styleId="Char1">
    <w:name w:val="页脚 Char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Char">
    <w:name w:val="标题 3 Char"/>
    <w:link w:val="3"/>
    <w:uiPriority w:val="9"/>
    <w:semiHidden/>
    <w:qFormat/>
    <w:rPr>
      <w:rFonts w:ascii="楷体_GB2312" w:eastAsia="楷体_GB2312" w:hAnsi="楷体_GB2312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table" w:styleId="a6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Revision"/>
    <w:hidden/>
    <w:uiPriority w:val="99"/>
    <w:unhideWhenUsed/>
    <w:rsid w:val="005B72E2"/>
    <w:rPr>
      <w:rFonts w:ascii="Calibri" w:hAnsi="Calibri" w:cs="黑体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qFormat="1"/>
    <w:lsdException w:name="Table Grid" w:semiHidden="0" w:uiPriority="59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ind w:firstLineChars="200" w:firstLine="200"/>
      <w:outlineLvl w:val="2"/>
    </w:pPr>
    <w:rPr>
      <w:rFonts w:ascii="楷体_GB2312" w:eastAsia="楷体_GB2312" w:hAnsi="楷体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uiPriority w:val="99"/>
    <w:semiHidden/>
    <w:rPr>
      <w:sz w:val="18"/>
      <w:szCs w:val="18"/>
    </w:rPr>
  </w:style>
  <w:style w:type="character" w:customStyle="1" w:styleId="Char0">
    <w:name w:val="页眉 Char"/>
    <w:link w:val="a4"/>
    <w:uiPriority w:val="99"/>
    <w:semiHidden/>
    <w:rPr>
      <w:sz w:val="18"/>
      <w:szCs w:val="18"/>
    </w:rPr>
  </w:style>
  <w:style w:type="character" w:customStyle="1" w:styleId="Char1">
    <w:name w:val="页脚 Char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Char">
    <w:name w:val="标题 3 Char"/>
    <w:link w:val="3"/>
    <w:uiPriority w:val="9"/>
    <w:semiHidden/>
    <w:qFormat/>
    <w:rPr>
      <w:rFonts w:ascii="楷体_GB2312" w:eastAsia="楷体_GB2312" w:hAnsi="楷体_GB2312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table" w:styleId="a6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Revision"/>
    <w:hidden/>
    <w:uiPriority w:val="99"/>
    <w:unhideWhenUsed/>
    <w:rsid w:val="005B72E2"/>
    <w:rPr>
      <w:rFonts w:ascii="Calibri" w:hAnsi="Calibri" w:cs="黑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1508;&#31867;&#39033;&#30446;&#25991;&#20214;\&#20004;&#21019;&#20135;&#21697;&#35748;&#23450;\&#20004;&#21019;&#20135;&#21697;&#25991;&#20214;\&#20004;&#21019;&#20135;&#21697;&#30003;&#25253;&#34920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两创产品申报表</Template>
  <TotalTime>3</TotalTime>
  <Pages>1</Pages>
  <Words>33</Words>
  <Characters>192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工业和信息化部办公厅关于开展</dc:title>
  <dc:creator>崔爱民</dc:creator>
  <cp:lastModifiedBy>崔爱民</cp:lastModifiedBy>
  <cp:revision>2</cp:revision>
  <cp:lastPrinted>2017-04-10T14:04:00Z</cp:lastPrinted>
  <dcterms:created xsi:type="dcterms:W3CDTF">2020-06-18T10:04:00Z</dcterms:created>
  <dcterms:modified xsi:type="dcterms:W3CDTF">2020-06-18T10:07:00Z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